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3A508">
      <w:pPr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ascii="黑体" w:hAnsi="黑体" w:eastAsia="黑体"/>
          <w:sz w:val="32"/>
          <w:szCs w:val="32"/>
          <w:highlight w:val="none"/>
        </w:rPr>
        <w:t>2</w:t>
      </w:r>
    </w:p>
    <w:p w14:paraId="02655BEB">
      <w:pPr>
        <w:spacing w:line="600" w:lineRule="exact"/>
        <w:jc w:val="center"/>
        <w:rPr>
          <w:rFonts w:hint="eastAsia" w:ascii="方正小标宋简体" w:hAnsi="仿宋" w:eastAsia="方正小标宋简体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</w:rPr>
        <w:t>苏州市</w:t>
      </w: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  <w:lang w:eastAsia="zh-CN"/>
        </w:rPr>
        <w:t>“</w:t>
      </w: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</w:rPr>
        <w:t>阳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光少年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奖学金”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推荐表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（公推）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852"/>
        <w:gridCol w:w="853"/>
        <w:gridCol w:w="853"/>
        <w:gridCol w:w="852"/>
        <w:gridCol w:w="28"/>
        <w:gridCol w:w="825"/>
        <w:gridCol w:w="692"/>
        <w:gridCol w:w="161"/>
        <w:gridCol w:w="852"/>
        <w:gridCol w:w="853"/>
        <w:gridCol w:w="853"/>
      </w:tblGrid>
      <w:tr w14:paraId="0681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3DFC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学生姓名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DD7C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84D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EBC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C1DB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86DE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  校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9A51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294E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年级与班级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64FE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139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1CEB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C69D6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1EAF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7E9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学校联系人及电话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B2727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918F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家庭联系人</w:t>
            </w:r>
          </w:p>
          <w:p w14:paraId="4C7C9C3A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及电话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CD279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276D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5D639"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类型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4B16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请在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类型下打√，只能选一项</w:t>
            </w:r>
          </w:p>
        </w:tc>
      </w:tr>
      <w:tr w14:paraId="463DE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DD7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435D8A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4722D2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B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0D9122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2D3703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D</w:t>
            </w: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EAE567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E</w:t>
            </w: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349666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F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FC9331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0EE833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H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6FA886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I</w:t>
            </w:r>
          </w:p>
        </w:tc>
      </w:tr>
      <w:tr w14:paraId="58C75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9648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306311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E9D123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DA1FCA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40D9F4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0F2876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8FF596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568A64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5C3DD9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3B003F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054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FFAD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推荐</w:t>
            </w:r>
          </w:p>
          <w:p w14:paraId="0D502B3D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主要理由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9C859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（100字左右，采用“颁奖词”的表述方式）</w:t>
            </w:r>
          </w:p>
          <w:p w14:paraId="0027E0D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93FCC9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1B555564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66E0C03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40C633E7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435A1408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4FDC8B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32787C9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91E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0FC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主要</w:t>
            </w:r>
          </w:p>
          <w:p w14:paraId="40121C4A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事迹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E23D9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（1000字左右，附纸）</w:t>
            </w:r>
          </w:p>
          <w:p w14:paraId="41884C2F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3B7BF40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AE84AE7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2138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B5CF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学校</w:t>
            </w:r>
          </w:p>
          <w:p w14:paraId="7ACDFF4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56F5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8281B80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3631A3A2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DBF02C0">
            <w:pPr>
              <w:widowControl/>
              <w:ind w:firstLine="2400" w:firstLineChars="100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签章      日期</w:t>
            </w:r>
          </w:p>
        </w:tc>
      </w:tr>
      <w:tr w14:paraId="042A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E71B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评审意见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7C0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由苏州市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阳光少年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奖学金”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评审委员会填写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）</w:t>
            </w:r>
          </w:p>
          <w:p w14:paraId="056F7257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2992A5B">
            <w:pPr>
              <w:widowControl/>
              <w:ind w:firstLine="294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F73532F">
            <w:pPr>
              <w:widowControl/>
              <w:ind w:firstLine="4500" w:firstLineChars="1875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签章      日期</w:t>
            </w:r>
          </w:p>
        </w:tc>
      </w:tr>
    </w:tbl>
    <w:p w14:paraId="5851485E">
      <w:pPr>
        <w:spacing w:line="320" w:lineRule="exact"/>
        <w:ind w:firstLine="240" w:firstLineChars="100"/>
        <w:rPr>
          <w:rFonts w:ascii="黑体" w:hAnsi="黑体" w:eastAsia="黑体"/>
          <w:sz w:val="24"/>
          <w:szCs w:val="24"/>
          <w:highlight w:val="none"/>
        </w:rPr>
      </w:pPr>
      <w:r>
        <w:rPr>
          <w:rFonts w:hint="eastAsia" w:ascii="宋体" w:hAnsi="宋体" w:eastAsia="宋体"/>
          <w:sz w:val="24"/>
          <w:szCs w:val="24"/>
          <w:highlight w:val="none"/>
        </w:rPr>
        <w:t>注：申报者依据自己实际情况选A—H中一类型填写，事迹应围绕所选类型撰写；请附有关获奖证书复印件。</w:t>
      </w:r>
    </w:p>
    <w:p w14:paraId="015AA234">
      <w:pP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3</w:t>
      </w:r>
    </w:p>
    <w:p w14:paraId="1DDE351C">
      <w:pPr>
        <w:spacing w:line="600" w:lineRule="exact"/>
        <w:jc w:val="center"/>
        <w:rPr>
          <w:rFonts w:hint="eastAsia" w:ascii="方正小标宋简体" w:hAnsi="宋体" w:eastAsia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</w:rPr>
        <w:t>苏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州市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“阳光家庭奖助金”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推荐表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（公推）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334"/>
        <w:gridCol w:w="1473"/>
        <w:gridCol w:w="1511"/>
        <w:gridCol w:w="516"/>
        <w:gridCol w:w="1366"/>
        <w:gridCol w:w="510"/>
        <w:gridCol w:w="1955"/>
      </w:tblGrid>
      <w:tr w14:paraId="3550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9151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学生姓名</w:t>
            </w:r>
          </w:p>
        </w:tc>
        <w:tc>
          <w:tcPr>
            <w:tcW w:w="2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0C7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A06C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4A97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612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705D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  校</w:t>
            </w:r>
          </w:p>
        </w:tc>
        <w:tc>
          <w:tcPr>
            <w:tcW w:w="2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530B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0B40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年级与班级</w:t>
            </w:r>
          </w:p>
        </w:tc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0019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53F1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08F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学生身份证号</w:t>
            </w:r>
          </w:p>
        </w:tc>
        <w:tc>
          <w:tcPr>
            <w:tcW w:w="73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A1F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EB97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B64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获评阳光少年的时间（表格后请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附阳光少年奖状复印件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F7F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B2AE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79D0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家庭成员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72E8E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D3CF4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家庭关系</w:t>
            </w: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681E2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315D0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工作单位</w:t>
            </w:r>
          </w:p>
        </w:tc>
      </w:tr>
      <w:tr w14:paraId="6A78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70FB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61B17E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5016B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3A494B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01589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675BC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73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C45492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54C8C4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54572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FB7041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43B72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D7F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0FFF4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3217E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BD34F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7FD45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0E66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C53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推荐</w:t>
            </w:r>
          </w:p>
          <w:p w14:paraId="6FFEA86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主要</w:t>
            </w:r>
          </w:p>
          <w:p w14:paraId="4FEE918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理由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0A4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（100字左右，请用“颁奖词”的表述方式写）</w:t>
            </w:r>
          </w:p>
          <w:p w14:paraId="657D765F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7ED35C9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081015D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494953A7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7E1E6E3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72A81DA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6484E8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6015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0A3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主要</w:t>
            </w:r>
          </w:p>
          <w:p w14:paraId="7CB38FFD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事迹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4391F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（1000字左右，附纸）</w:t>
            </w:r>
          </w:p>
          <w:p w14:paraId="4EB36727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762894F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6AB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8BAF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推荐单位或推荐人信息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7FA9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（单位、联系人、联系电话）</w:t>
            </w:r>
          </w:p>
          <w:p w14:paraId="5C92666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4C0852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6E40FE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B64A58F">
            <w:pPr>
              <w:widowControl/>
              <w:ind w:firstLine="2400" w:firstLineChars="100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签章      日期</w:t>
            </w:r>
          </w:p>
        </w:tc>
      </w:tr>
      <w:tr w14:paraId="5423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6CE2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评审意见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D9F41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由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苏州市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阳光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家庭奖助金”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评审委员会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填写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）</w:t>
            </w:r>
          </w:p>
          <w:p w14:paraId="14BD2670">
            <w:pPr>
              <w:widowControl/>
              <w:ind w:firstLine="294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AD49EF0">
            <w:pPr>
              <w:widowControl/>
              <w:ind w:firstLine="294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09815E2">
            <w:pPr>
              <w:widowControl/>
              <w:ind w:firstLine="4140" w:firstLineChars="172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签章      日期</w:t>
            </w:r>
          </w:p>
        </w:tc>
      </w:tr>
    </w:tbl>
    <w:p w14:paraId="2A40CA73">
      <w:pPr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4</w:t>
      </w:r>
    </w:p>
    <w:p w14:paraId="058D44D4">
      <w:pPr>
        <w:spacing w:line="600" w:lineRule="exact"/>
        <w:jc w:val="center"/>
        <w:rPr>
          <w:rFonts w:hint="eastAsia" w:ascii="方正小标宋简体" w:hAnsi="仿宋" w:eastAsia="方正小标宋简体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</w:rPr>
        <w:t>苏州市</w:t>
      </w: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  <w:lang w:eastAsia="zh-CN"/>
        </w:rPr>
        <w:t>“</w:t>
      </w: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</w:rPr>
        <w:t>阳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光少年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奖学金”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推荐表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（自荐）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852"/>
        <w:gridCol w:w="853"/>
        <w:gridCol w:w="853"/>
        <w:gridCol w:w="852"/>
        <w:gridCol w:w="28"/>
        <w:gridCol w:w="825"/>
        <w:gridCol w:w="692"/>
        <w:gridCol w:w="161"/>
        <w:gridCol w:w="852"/>
        <w:gridCol w:w="853"/>
        <w:gridCol w:w="853"/>
      </w:tblGrid>
      <w:tr w14:paraId="303A0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24DC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学生姓名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6B28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BB1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8250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1173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4F49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  校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FA21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60C7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年级与班级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C8F1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3CA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2CAB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D54E7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CF2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ECF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学校联系人及电话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750A6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6650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家庭联系人</w:t>
            </w:r>
          </w:p>
          <w:p w14:paraId="29428268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及电话</w:t>
            </w:r>
          </w:p>
        </w:tc>
        <w:tc>
          <w:tcPr>
            <w:tcW w:w="27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3D5D2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451CF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666D6"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类型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49DF7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请在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类型下打√，只能选一项</w:t>
            </w:r>
          </w:p>
        </w:tc>
      </w:tr>
      <w:tr w14:paraId="7781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4C1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846594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20D9E6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B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94A7F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A5AE6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D</w:t>
            </w: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A74616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E</w:t>
            </w: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D8EB2A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F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67E72E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7D98E2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H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ABA44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I</w:t>
            </w:r>
          </w:p>
        </w:tc>
      </w:tr>
      <w:tr w14:paraId="242F7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52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950237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AF9A4C1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1905D5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C3E512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FA6F24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BAA21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F84AC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BFF132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D556624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619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3904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推荐</w:t>
            </w:r>
          </w:p>
          <w:p w14:paraId="0CC34034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主要理由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05EC9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（100字左右，采用“颁奖词”的表述方式）</w:t>
            </w:r>
          </w:p>
          <w:p w14:paraId="698441C3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94D72EF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6065C55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4056DD8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6F8328F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95FAC18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3A153515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9C2A03B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8E6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1F1A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主要</w:t>
            </w:r>
          </w:p>
          <w:p w14:paraId="73E9A163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事迹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F9369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（1000字左右，附纸）</w:t>
            </w:r>
          </w:p>
          <w:p w14:paraId="6FA1653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3D236BEB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30473F3">
            <w:pP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0E2D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398B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学校</w:t>
            </w:r>
          </w:p>
          <w:p w14:paraId="1352183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D432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660ABD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1C07218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3850C211">
            <w:pPr>
              <w:widowControl/>
              <w:ind w:firstLine="2400" w:firstLineChars="100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签章      日期</w:t>
            </w:r>
          </w:p>
        </w:tc>
      </w:tr>
      <w:tr w14:paraId="1E390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4554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评审意见</w:t>
            </w:r>
          </w:p>
        </w:tc>
        <w:tc>
          <w:tcPr>
            <w:tcW w:w="76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F1D9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由苏州市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阳光少年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奖学金”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评审委员会填写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）</w:t>
            </w:r>
          </w:p>
          <w:p w14:paraId="7168542D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3F0E30D">
            <w:pPr>
              <w:widowControl/>
              <w:ind w:firstLine="294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1AFA788">
            <w:pPr>
              <w:widowControl/>
              <w:ind w:firstLine="4500" w:firstLineChars="1875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签章      日期</w:t>
            </w:r>
          </w:p>
        </w:tc>
      </w:tr>
    </w:tbl>
    <w:p w14:paraId="0FF21592">
      <w:pPr>
        <w:spacing w:line="320" w:lineRule="exact"/>
        <w:ind w:firstLine="240" w:firstLineChars="100"/>
        <w:rPr>
          <w:rFonts w:ascii="黑体" w:hAnsi="黑体" w:eastAsia="黑体"/>
          <w:sz w:val="24"/>
          <w:szCs w:val="24"/>
          <w:highlight w:val="none"/>
        </w:rPr>
      </w:pPr>
      <w:r>
        <w:rPr>
          <w:rFonts w:hint="eastAsia" w:ascii="宋体" w:hAnsi="宋体" w:eastAsia="宋体"/>
          <w:sz w:val="24"/>
          <w:szCs w:val="24"/>
          <w:highlight w:val="none"/>
        </w:rPr>
        <w:t>注：申报者依据自己实际情况选A—H中一类型填写，事迹应围绕所选类型撰写；请附有关获奖证书复印件。</w:t>
      </w:r>
    </w:p>
    <w:p w14:paraId="667F5C2C">
      <w:pP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5</w:t>
      </w:r>
    </w:p>
    <w:p w14:paraId="79321E74">
      <w:pPr>
        <w:spacing w:line="600" w:lineRule="exact"/>
        <w:jc w:val="center"/>
        <w:rPr>
          <w:rFonts w:hint="eastAsia" w:ascii="方正小标宋简体" w:hAnsi="宋体" w:eastAsia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仿宋" w:eastAsia="方正小标宋简体"/>
          <w:kern w:val="0"/>
          <w:sz w:val="40"/>
          <w:szCs w:val="40"/>
          <w:highlight w:val="none"/>
        </w:rPr>
        <w:t>苏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州市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“阳光家庭奖助金”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</w:rPr>
        <w:t>推荐表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highlight w:val="none"/>
          <w:lang w:eastAsia="zh-CN"/>
        </w:rPr>
        <w:t>（自荐）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334"/>
        <w:gridCol w:w="1473"/>
        <w:gridCol w:w="1511"/>
        <w:gridCol w:w="516"/>
        <w:gridCol w:w="1366"/>
        <w:gridCol w:w="510"/>
        <w:gridCol w:w="1955"/>
      </w:tblGrid>
      <w:tr w14:paraId="2ED8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0E25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学生姓名</w:t>
            </w:r>
          </w:p>
        </w:tc>
        <w:tc>
          <w:tcPr>
            <w:tcW w:w="2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2576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2A1A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757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F75C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0033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  校</w:t>
            </w:r>
          </w:p>
        </w:tc>
        <w:tc>
          <w:tcPr>
            <w:tcW w:w="2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6289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D300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年级与班级</w:t>
            </w:r>
          </w:p>
        </w:tc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1AF1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83E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E190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学生身份证号</w:t>
            </w:r>
          </w:p>
        </w:tc>
        <w:tc>
          <w:tcPr>
            <w:tcW w:w="73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E4A8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656A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417A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获评阳光少年的时间（表格后请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附阳光少年奖状复印件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4C06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6C60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2F26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家庭成员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BD053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D7F4E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家庭关系</w:t>
            </w: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4A31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14DD9">
            <w:pPr>
              <w:spacing w:line="440" w:lineRule="exact"/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工作单位</w:t>
            </w:r>
          </w:p>
        </w:tc>
      </w:tr>
      <w:tr w14:paraId="10F1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D167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BBCD44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E0716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373BE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EBF206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1F3F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AAC2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518012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52541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27F9F3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8888E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69ECA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C9B8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3F5D35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59A09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BEC14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B5F97">
            <w:pPr>
              <w:spacing w:line="440" w:lineRule="exac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0194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2F1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推荐</w:t>
            </w:r>
          </w:p>
          <w:p w14:paraId="4A4C663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主要</w:t>
            </w:r>
          </w:p>
          <w:p w14:paraId="0280426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理由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C68C4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（100字左右，请用“颁奖词”的表述方式写）</w:t>
            </w:r>
          </w:p>
          <w:p w14:paraId="65D06E9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B3D2FD9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6FB820B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472F4E7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583D22C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237B808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4011D223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354AB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53D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主要</w:t>
            </w:r>
          </w:p>
          <w:p w14:paraId="1A127737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事迹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BA43F">
            <w:pPr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（1000字左右，附纸）</w:t>
            </w:r>
          </w:p>
          <w:p w14:paraId="439F68FD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3CD032B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693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4689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推荐单位或推荐人信息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69AF9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（单位、联系人、联系电话）</w:t>
            </w:r>
          </w:p>
          <w:p w14:paraId="1907B09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59A40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DFE28C5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C762D03">
            <w:pPr>
              <w:widowControl/>
              <w:ind w:firstLine="2400" w:firstLineChars="100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签章      日期</w:t>
            </w:r>
          </w:p>
        </w:tc>
      </w:tr>
      <w:tr w14:paraId="50224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6CE2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评审意见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EAA36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由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苏州市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阳光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家庭奖助金”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评审委员会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填写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）</w:t>
            </w:r>
          </w:p>
          <w:p w14:paraId="29B00B34">
            <w:pPr>
              <w:widowControl/>
              <w:ind w:firstLine="294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FD72BA8">
            <w:pPr>
              <w:widowControl/>
              <w:ind w:firstLine="294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C81830D">
            <w:pPr>
              <w:widowControl/>
              <w:ind w:firstLine="4140" w:firstLineChars="172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签章      日期</w:t>
            </w:r>
          </w:p>
        </w:tc>
      </w:tr>
    </w:tbl>
    <w:p w14:paraId="30CC2623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</w:p>
    <w:p w14:paraId="51A3C588">
      <w:pPr>
        <w:spacing w:line="600" w:lineRule="exact"/>
        <w:jc w:val="center"/>
        <w:rPr>
          <w:rFonts w:hint="eastAsia" w:ascii="方正小标宋简体" w:hAnsi="仿宋" w:eastAsia="方正小标宋简体" w:cs="Times New Roman"/>
          <w:kern w:val="0"/>
          <w:sz w:val="40"/>
          <w:szCs w:val="40"/>
          <w:lang w:eastAsia="zh-CN"/>
        </w:rPr>
      </w:pPr>
      <w:r>
        <w:rPr>
          <w:rFonts w:hint="eastAsia" w:ascii="方正小标宋简体" w:hAnsi="仿宋" w:eastAsia="方正小标宋简体"/>
          <w:kern w:val="0"/>
          <w:sz w:val="40"/>
          <w:szCs w:val="40"/>
        </w:rPr>
        <w:t>苏州市</w:t>
      </w:r>
      <w:r>
        <w:rPr>
          <w:rFonts w:hint="eastAsia" w:ascii="方正小标宋简体" w:hAnsi="仿宋" w:eastAsia="方正小标宋简体"/>
          <w:kern w:val="0"/>
          <w:sz w:val="40"/>
          <w:szCs w:val="40"/>
          <w:lang w:eastAsia="zh-CN"/>
        </w:rPr>
        <w:t>“</w:t>
      </w:r>
      <w:r>
        <w:rPr>
          <w:rFonts w:hint="eastAsia" w:ascii="方正小标宋简体" w:hAnsi="仿宋" w:eastAsia="方正小标宋简体"/>
          <w:kern w:val="0"/>
          <w:sz w:val="40"/>
          <w:szCs w:val="40"/>
        </w:rPr>
        <w:t>阳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</w:rPr>
        <w:t>光少年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lang w:eastAsia="zh-CN"/>
        </w:rPr>
        <w:t>奖学金”</w:t>
      </w:r>
    </w:p>
    <w:p w14:paraId="7EF5BA52">
      <w:pPr>
        <w:spacing w:line="600" w:lineRule="exact"/>
        <w:jc w:val="center"/>
        <w:rPr>
          <w:rFonts w:hint="eastAsia" w:ascii="方正小标宋简体" w:hAnsi="仿宋" w:eastAsia="方正小标宋简体" w:cs="Times New Roman"/>
          <w:kern w:val="0"/>
          <w:sz w:val="40"/>
          <w:szCs w:val="40"/>
        </w:rPr>
      </w:pPr>
      <w:r>
        <w:rPr>
          <w:rFonts w:hint="eastAsia" w:ascii="方正小标宋简体" w:hAnsi="仿宋" w:eastAsia="方正小标宋简体" w:cs="Times New Roman"/>
          <w:kern w:val="0"/>
          <w:sz w:val="40"/>
          <w:szCs w:val="40"/>
          <w:lang w:eastAsia="zh-CN"/>
        </w:rPr>
        <w:t>“阳光家庭奖助金”</w:t>
      </w:r>
      <w:r>
        <w:rPr>
          <w:rFonts w:hint="eastAsia" w:ascii="方正小标宋简体" w:hAnsi="仿宋" w:eastAsia="方正小标宋简体" w:cs="Times New Roman"/>
          <w:kern w:val="0"/>
          <w:sz w:val="40"/>
          <w:szCs w:val="40"/>
        </w:rPr>
        <w:t>名单汇总表</w:t>
      </w:r>
    </w:p>
    <w:p w14:paraId="201F1650">
      <w:pPr>
        <w:spacing w:line="240" w:lineRule="exact"/>
        <w:jc w:val="center"/>
        <w:rPr>
          <w:rFonts w:ascii="方正小标宋简体" w:hAnsi="仿宋" w:eastAsia="方正小标宋简体"/>
          <w:kern w:val="0"/>
          <w:sz w:val="40"/>
          <w:szCs w:val="40"/>
        </w:rPr>
      </w:pPr>
    </w:p>
    <w:p w14:paraId="55F92080">
      <w:pPr>
        <w:spacing w:line="44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推荐单位（盖章）：</w:t>
      </w:r>
    </w:p>
    <w:tbl>
      <w:tblPr>
        <w:tblStyle w:val="5"/>
        <w:tblW w:w="9161" w:type="dxa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302"/>
        <w:gridCol w:w="122"/>
        <w:gridCol w:w="853"/>
        <w:gridCol w:w="735"/>
        <w:gridCol w:w="1530"/>
        <w:gridCol w:w="720"/>
        <w:gridCol w:w="1605"/>
        <w:gridCol w:w="1465"/>
      </w:tblGrid>
      <w:tr w14:paraId="0704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C1166D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阳光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少年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奖学金</w:t>
            </w:r>
          </w:p>
        </w:tc>
      </w:tr>
      <w:tr w14:paraId="0F7C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7E4FA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0D8402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学校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E4CFA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A1AAFD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0F945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年级、班级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64DB76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488DFE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</w:tr>
      <w:tr w14:paraId="72797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32DFA7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FDA3C0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78C95C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5374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4A18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219C7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870FD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259C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9FD009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E9249E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D39FE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476D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1FEB00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D53E0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3D5F26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ACF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975B96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E9BF3B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3DE02F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3B937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20E73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03712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55DA6D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2838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08A8E6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C954E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55C49D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CA3A4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3BEE0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AB00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12B84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B98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44809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D4209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A6658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2B78B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D0333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3BE0E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1B29A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720C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1ACFC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5AF09E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8C2F8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12E04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6B3FD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FEA541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1484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4DC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CBC84">
            <w:pPr>
              <w:spacing w:line="440" w:lineRule="exac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阳光家庭奖助金</w:t>
            </w:r>
          </w:p>
        </w:tc>
      </w:tr>
      <w:tr w14:paraId="6E30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2AA47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9F0B1CD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学校</w:t>
            </w: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4A4F431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学生姓名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0CC46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身份证号 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37B6E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父母姓名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F2B32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</w:tr>
      <w:tr w14:paraId="1E4D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887C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244B70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BC7356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13BF4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7EDE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9ED3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C0C1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1D4FE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90B30B4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0B5AEE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8165B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D6CAA7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01C33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EDA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B73E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F1B0454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51E7414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91A8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ACA11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E6138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29F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FCF7D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112D1BF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CE9C5A5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A68C9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4A237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67653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662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527B2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51BBA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23622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08617D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61E1EF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1979FC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494B9D7E">
      <w:pPr>
        <w:pStyle w:val="3"/>
        <w:bidi w:val="0"/>
      </w:pPr>
      <w:r>
        <w:rPr>
          <w:rFonts w:hint="eastAsia" w:ascii="宋体" w:hAnsi="宋体" w:eastAsia="宋体"/>
          <w:sz w:val="24"/>
          <w:szCs w:val="24"/>
        </w:rPr>
        <w:t>此表请组织推荐的学校填写，一校一表。各区再汇总成一张表后上报。自荐学生也请填写后随其他材料一起报送。</w:t>
      </w:r>
    </w:p>
    <w:p w14:paraId="6423DBCF">
      <w:pPr>
        <w:pStyle w:val="3"/>
        <w:bidi w:val="0"/>
      </w:pPr>
      <w:bookmarkStart w:id="0" w:name="_GoBack"/>
      <w:bookmarkEnd w:id="0"/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7" w:h="16840"/>
      <w:pgMar w:top="1984" w:right="1474" w:bottom="1984" w:left="1474" w:header="851" w:footer="1417" w:gutter="0"/>
      <w:pgNumType w:fmt="numberInDash"/>
      <w:cols w:space="72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0C3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18134C8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6pebnPAAAA&#10;BQEAAA8AAAAAAAAAAQAgAAAAIgAAAGRycy9kb3ducmV2LnhtbFBLAQIUABQAAAAIAIdO4kCvRbY0&#10;7QEAANUDAAAOAAAAAAAAAAEAIAAAAB4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8134C8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F105F">
    <w:pPr>
      <w:pStyle w:val="3"/>
      <w:framePr w:wrap="around" w:vAnchor="text" w:hAnchor="margin" w:xAlign="center" w:y="1"/>
      <w:rPr>
        <w:rStyle w:val="8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79E311E3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0DB6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3A4FC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ECAA0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105"/>
  <w:drawingGridVerticalSpacing w:val="57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YTJjMjUwZGEyZjJiODFhMTlhYmEzNjdhOWVlZTUifQ=="/>
  </w:docVars>
  <w:rsids>
    <w:rsidRoot w:val="369264A4"/>
    <w:rsid w:val="00045292"/>
    <w:rsid w:val="000803F5"/>
    <w:rsid w:val="00082101"/>
    <w:rsid w:val="000B622A"/>
    <w:rsid w:val="000C204F"/>
    <w:rsid w:val="000C3B70"/>
    <w:rsid w:val="001015E8"/>
    <w:rsid w:val="00113B13"/>
    <w:rsid w:val="001244D7"/>
    <w:rsid w:val="00127206"/>
    <w:rsid w:val="0013613B"/>
    <w:rsid w:val="00136994"/>
    <w:rsid w:val="00155558"/>
    <w:rsid w:val="00170750"/>
    <w:rsid w:val="001B4BB5"/>
    <w:rsid w:val="001E1A7A"/>
    <w:rsid w:val="001F4FDA"/>
    <w:rsid w:val="001F6740"/>
    <w:rsid w:val="00205064"/>
    <w:rsid w:val="00224806"/>
    <w:rsid w:val="00271781"/>
    <w:rsid w:val="00275F81"/>
    <w:rsid w:val="00284939"/>
    <w:rsid w:val="002B484F"/>
    <w:rsid w:val="002B72F5"/>
    <w:rsid w:val="002C01D3"/>
    <w:rsid w:val="002C53F0"/>
    <w:rsid w:val="002E56A4"/>
    <w:rsid w:val="002E7B43"/>
    <w:rsid w:val="002F5677"/>
    <w:rsid w:val="003109A8"/>
    <w:rsid w:val="003168B0"/>
    <w:rsid w:val="00322EAE"/>
    <w:rsid w:val="00331D07"/>
    <w:rsid w:val="003322F1"/>
    <w:rsid w:val="00351D37"/>
    <w:rsid w:val="00363833"/>
    <w:rsid w:val="0038526F"/>
    <w:rsid w:val="00390A7B"/>
    <w:rsid w:val="00391B10"/>
    <w:rsid w:val="003C316A"/>
    <w:rsid w:val="003E16C4"/>
    <w:rsid w:val="003F3FD2"/>
    <w:rsid w:val="004076DD"/>
    <w:rsid w:val="0042736D"/>
    <w:rsid w:val="00455C99"/>
    <w:rsid w:val="00463FE2"/>
    <w:rsid w:val="004852FE"/>
    <w:rsid w:val="00490EB1"/>
    <w:rsid w:val="0049110A"/>
    <w:rsid w:val="00495309"/>
    <w:rsid w:val="004A2E29"/>
    <w:rsid w:val="004B2169"/>
    <w:rsid w:val="004B618A"/>
    <w:rsid w:val="004B626E"/>
    <w:rsid w:val="004C5FC4"/>
    <w:rsid w:val="004E4E36"/>
    <w:rsid w:val="004F67D6"/>
    <w:rsid w:val="004F6DCA"/>
    <w:rsid w:val="00525143"/>
    <w:rsid w:val="00545DC4"/>
    <w:rsid w:val="00554CA5"/>
    <w:rsid w:val="0055512D"/>
    <w:rsid w:val="005568DE"/>
    <w:rsid w:val="00560E55"/>
    <w:rsid w:val="00582D09"/>
    <w:rsid w:val="0058530A"/>
    <w:rsid w:val="005A2FA0"/>
    <w:rsid w:val="005C2E4F"/>
    <w:rsid w:val="005D6720"/>
    <w:rsid w:val="005D7665"/>
    <w:rsid w:val="0060470C"/>
    <w:rsid w:val="006151D5"/>
    <w:rsid w:val="006721B8"/>
    <w:rsid w:val="00692AEB"/>
    <w:rsid w:val="006A7E9C"/>
    <w:rsid w:val="006B33F9"/>
    <w:rsid w:val="006B58E2"/>
    <w:rsid w:val="006C3ADF"/>
    <w:rsid w:val="006E1B4A"/>
    <w:rsid w:val="006F6DF7"/>
    <w:rsid w:val="00724B7A"/>
    <w:rsid w:val="007316E9"/>
    <w:rsid w:val="00741B66"/>
    <w:rsid w:val="0075124D"/>
    <w:rsid w:val="007863ED"/>
    <w:rsid w:val="007A519A"/>
    <w:rsid w:val="008144A5"/>
    <w:rsid w:val="00815BDF"/>
    <w:rsid w:val="00817FA3"/>
    <w:rsid w:val="00851202"/>
    <w:rsid w:val="00867029"/>
    <w:rsid w:val="00872179"/>
    <w:rsid w:val="00876921"/>
    <w:rsid w:val="00892BFD"/>
    <w:rsid w:val="00895067"/>
    <w:rsid w:val="008B50C4"/>
    <w:rsid w:val="008D5EF8"/>
    <w:rsid w:val="00921922"/>
    <w:rsid w:val="009270C5"/>
    <w:rsid w:val="00933378"/>
    <w:rsid w:val="00961CE0"/>
    <w:rsid w:val="009636EF"/>
    <w:rsid w:val="00967F5A"/>
    <w:rsid w:val="0097493F"/>
    <w:rsid w:val="00981264"/>
    <w:rsid w:val="00990029"/>
    <w:rsid w:val="00991C72"/>
    <w:rsid w:val="00993E5D"/>
    <w:rsid w:val="009A3748"/>
    <w:rsid w:val="009C39E3"/>
    <w:rsid w:val="009C4710"/>
    <w:rsid w:val="009D0535"/>
    <w:rsid w:val="00A41F29"/>
    <w:rsid w:val="00A536CF"/>
    <w:rsid w:val="00AC37A4"/>
    <w:rsid w:val="00AD4CC3"/>
    <w:rsid w:val="00AF4EB8"/>
    <w:rsid w:val="00B32A2E"/>
    <w:rsid w:val="00B70DA9"/>
    <w:rsid w:val="00B75AC5"/>
    <w:rsid w:val="00B76435"/>
    <w:rsid w:val="00B76FE1"/>
    <w:rsid w:val="00B871A7"/>
    <w:rsid w:val="00B90A4D"/>
    <w:rsid w:val="00B91DE4"/>
    <w:rsid w:val="00B95A09"/>
    <w:rsid w:val="00BA14C3"/>
    <w:rsid w:val="00BA572C"/>
    <w:rsid w:val="00BC0400"/>
    <w:rsid w:val="00BE0B14"/>
    <w:rsid w:val="00BF60FA"/>
    <w:rsid w:val="00C420CA"/>
    <w:rsid w:val="00C615D1"/>
    <w:rsid w:val="00C639B3"/>
    <w:rsid w:val="00CA6EE0"/>
    <w:rsid w:val="00CF0B21"/>
    <w:rsid w:val="00D26435"/>
    <w:rsid w:val="00D26FBE"/>
    <w:rsid w:val="00D33255"/>
    <w:rsid w:val="00D4233D"/>
    <w:rsid w:val="00D44547"/>
    <w:rsid w:val="00D86564"/>
    <w:rsid w:val="00D86D96"/>
    <w:rsid w:val="00DA041F"/>
    <w:rsid w:val="00DB4DB1"/>
    <w:rsid w:val="00DE1A7E"/>
    <w:rsid w:val="00DF6C3A"/>
    <w:rsid w:val="00E066BB"/>
    <w:rsid w:val="00E17777"/>
    <w:rsid w:val="00E601FE"/>
    <w:rsid w:val="00E619F2"/>
    <w:rsid w:val="00E72A34"/>
    <w:rsid w:val="00E83AD3"/>
    <w:rsid w:val="00EE6E7A"/>
    <w:rsid w:val="00F33872"/>
    <w:rsid w:val="00F33CA6"/>
    <w:rsid w:val="00F52DA0"/>
    <w:rsid w:val="00FD11C0"/>
    <w:rsid w:val="01DB319C"/>
    <w:rsid w:val="02355BCC"/>
    <w:rsid w:val="068668C4"/>
    <w:rsid w:val="09E25B10"/>
    <w:rsid w:val="100250E0"/>
    <w:rsid w:val="160D633B"/>
    <w:rsid w:val="21DB47FB"/>
    <w:rsid w:val="23316C48"/>
    <w:rsid w:val="23E84E28"/>
    <w:rsid w:val="27F80543"/>
    <w:rsid w:val="2A2A6E84"/>
    <w:rsid w:val="2AE80DE9"/>
    <w:rsid w:val="2B5413B3"/>
    <w:rsid w:val="30B26121"/>
    <w:rsid w:val="30D23471"/>
    <w:rsid w:val="318837B6"/>
    <w:rsid w:val="319E2F7B"/>
    <w:rsid w:val="369264A4"/>
    <w:rsid w:val="386B55AA"/>
    <w:rsid w:val="399D5252"/>
    <w:rsid w:val="3D0243FE"/>
    <w:rsid w:val="3F791377"/>
    <w:rsid w:val="44F95AA6"/>
    <w:rsid w:val="48730F4B"/>
    <w:rsid w:val="4B0F7D66"/>
    <w:rsid w:val="4CD23E2E"/>
    <w:rsid w:val="4F051115"/>
    <w:rsid w:val="59D90794"/>
    <w:rsid w:val="5A92E0C2"/>
    <w:rsid w:val="5AB53B86"/>
    <w:rsid w:val="5DDD3E9C"/>
    <w:rsid w:val="5F8959EF"/>
    <w:rsid w:val="639705D8"/>
    <w:rsid w:val="677C2178"/>
    <w:rsid w:val="682069D1"/>
    <w:rsid w:val="692A175D"/>
    <w:rsid w:val="6B82123D"/>
    <w:rsid w:val="6E023C8A"/>
    <w:rsid w:val="6FC32419"/>
    <w:rsid w:val="70DE2883"/>
    <w:rsid w:val="738A6EC9"/>
    <w:rsid w:val="7AF1126C"/>
    <w:rsid w:val="7F8705D8"/>
    <w:rsid w:val="ADE684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公文正文"/>
    <w:basedOn w:val="1"/>
    <w:qFormat/>
    <w:uiPriority w:val="0"/>
    <w:pPr>
      <w:ind w:firstLine="640" w:firstLineChars="200"/>
    </w:pPr>
    <w:rPr>
      <w:rFonts w:hAnsi="仿宋_GB2312" w:cs="仿宋_GB2312"/>
      <w:sz w:val="32"/>
      <w:szCs w:val="32"/>
    </w:rPr>
  </w:style>
  <w:style w:type="paragraph" w:customStyle="1" w:styleId="10">
    <w:name w:val="公文标题"/>
    <w:basedOn w:val="1"/>
    <w:qFormat/>
    <w:uiPriority w:val="0"/>
    <w:pPr>
      <w:spacing w:line="600" w:lineRule="exact"/>
      <w:jc w:val="center"/>
    </w:pPr>
    <w:rPr>
      <w:rFonts w:ascii="方正小标宋简体" w:hAnsi="方正小标宋简体" w:eastAsia="方正小标宋简体"/>
      <w:kern w:val="0"/>
      <w:sz w:val="44"/>
      <w:szCs w:val="44"/>
    </w:rPr>
  </w:style>
  <w:style w:type="paragraph" w:customStyle="1" w:styleId="11">
    <w:name w:val="公文抬头"/>
    <w:basedOn w:val="1"/>
    <w:qFormat/>
    <w:uiPriority w:val="0"/>
    <w:rPr>
      <w:rFonts w:hAnsi="仿宋_GB2312" w:cs="仿宋_GB2312"/>
      <w:sz w:val="32"/>
      <w:szCs w:val="32"/>
    </w:rPr>
  </w:style>
  <w:style w:type="paragraph" w:customStyle="1" w:styleId="12">
    <w:name w:val="公文一级目录"/>
    <w:basedOn w:val="1"/>
    <w:qFormat/>
    <w:uiPriority w:val="0"/>
    <w:pPr>
      <w:ind w:firstLine="640" w:firstLineChars="200"/>
    </w:pPr>
    <w:rPr>
      <w:rFonts w:ascii="黑体" w:eastAsia="黑体"/>
      <w:sz w:val="32"/>
      <w:szCs w:val="32"/>
    </w:rPr>
  </w:style>
  <w:style w:type="paragraph" w:customStyle="1" w:styleId="13">
    <w:name w:val="公文二级目录"/>
    <w:basedOn w:val="1"/>
    <w:link w:val="14"/>
    <w:qFormat/>
    <w:uiPriority w:val="0"/>
    <w:pPr>
      <w:ind w:firstLine="640" w:firstLineChars="200"/>
    </w:pPr>
    <w:rPr>
      <w:rFonts w:ascii="楷体_GB2312" w:hAnsi="楷体_GB2312" w:eastAsia="楷体"/>
      <w:sz w:val="32"/>
      <w:szCs w:val="32"/>
    </w:rPr>
  </w:style>
  <w:style w:type="character" w:customStyle="1" w:styleId="14">
    <w:name w:val="公文二级目录 Char"/>
    <w:link w:val="13"/>
    <w:qFormat/>
    <w:uiPriority w:val="0"/>
    <w:rPr>
      <w:rFonts w:ascii="楷体_GB2312" w:hAnsi="楷体_GB2312" w:eastAsia="楷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sugou/X:\&#37325;&#35201;&#25991;&#20214;\2026&#27169;&#26495;\&#33487;&#24030;&#25945;2026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873a0c47-fb61-4280-b7db-f1676f15b28f</errorID>
      <errorWord xmlns="http://schemas.wps.cn/vas-ai-hub/contract-review">弘扬中华民族美德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弘扬中华民族传统美德</item>
      </candidateList>
      <explain xmlns="http://schemas.wps.cn/vas-ai-hub/contract-review">词汇“弘扬中华民族传统美德”在特定场景下为固定表述形式，请确认此处的“弘扬中华民族美德”是否存在不当。</explain>
      <paraID xmlns="http://schemas.wps.cn/vas-ai-hub/contract-review">27CE1792</paraID>
      <start xmlns="http://schemas.wps.cn/vas-ai-hub/contract-review">15</start>
      <end xmlns="http://schemas.wps.cn/vas-ai-hub/contract-review">23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38004d-b9a9-4b54-8e88-6583dfba98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苏州教2026.dot</Template>
  <Pages>5</Pages>
  <Words>118</Words>
  <Characters>127</Characters>
  <Lines>1</Lines>
  <Paragraphs>1</Paragraphs>
  <TotalTime>113</TotalTime>
  <ScaleCrop>false</ScaleCrop>
  <LinksUpToDate>false</LinksUpToDate>
  <CharactersWithSpaces>129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2026-09-20T22:24:00Z</dcterms:created>
  <dc:creator>琪思喵相</dc:creator>
  <cp:keywords>JYJBGS</cp:keywords>
  <cp:lastModifiedBy>sugou</cp:lastModifiedBy>
  <dcterms:modified xsi:type="dcterms:W3CDTF">2026-09-23T08:26:24Z</dcterms:modified>
  <dc:title>行政公文模板2020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2FE36E89F90C433585E6F8F3D6462273_11</vt:lpwstr>
  </property>
  <property fmtid="{D5CDD505-2E9C-101B-9397-08002B2CF9AE}" pid="4" name="KSOTemplateDocerSaveRecord">
    <vt:lpwstr>eyJoZGlkIjoiYzg3YTJjMjUwZGEyZjJiODFhMTlhYmEzNjdhOWVlZTUiLCJ1c2VySWQiOiI2Nzc3OTk0In0=</vt:lpwstr>
  </property>
</Properties>
</file>